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771" w:type="dxa"/>
        <w:jc w:val="center"/>
        <w:tblInd w:w="-36" w:type="dxa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6C6736" w:rsidRDefault="00255D1B" w:rsidP="006C6736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</w:p>
          <w:p w:rsidR="00255D1B" w:rsidRPr="006C6736" w:rsidRDefault="00255D1B" w:rsidP="006C6736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6C6736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Правильное поведение за столом</w:t>
            </w:r>
          </w:p>
          <w:p w:rsidR="00255D1B" w:rsidRP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6C6736">
            <w:pPr>
              <w:pStyle w:val="a0"/>
              <w:numPr>
                <w:ilvl w:val="0"/>
                <w:numId w:val="0"/>
              </w:numPr>
              <w:ind w:firstLine="277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6C6736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</w:rPr>
            </w:pPr>
            <w:r w:rsidRPr="006C6736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6C6736" w:rsidRDefault="00D76638" w:rsidP="006C67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C6736">
              <w:rPr>
                <w:rFonts w:ascii="Times New Roman" w:hAnsi="Times New Roman" w:cs="Times New Roman"/>
                <w:b/>
                <w:noProof/>
                <w:color w:val="FF00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09FD9B7" wp14:editId="0F6FFC14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6C6736">
              <w:rPr>
                <w:rFonts w:ascii="Times New Roman" w:hAnsi="Times New Roman" w:cs="Times New Roman"/>
                <w:b/>
                <w:color w:val="FF0000"/>
                <w:sz w:val="36"/>
              </w:rPr>
              <w:t>Пирамида питания</w:t>
            </w:r>
          </w:p>
          <w:p w:rsidR="00255D1B" w:rsidRPr="006C6736" w:rsidRDefault="00255D1B" w:rsidP="00255D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6C6736">
              <w:rPr>
                <w:rFonts w:ascii="Times New Roman" w:hAnsi="Times New Roman" w:cs="Times New Roman"/>
                <w:b/>
                <w:color w:val="FF0000"/>
                <w:sz w:val="32"/>
              </w:rPr>
              <w:t>Принципы рационального питания</w:t>
            </w:r>
          </w:p>
          <w:p w:rsidR="00A00933" w:rsidRPr="006C6736" w:rsidRDefault="00255D1B" w:rsidP="00255D1B">
            <w:pPr>
              <w:pStyle w:val="affff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  <w:sz w:val="28"/>
              </w:rPr>
            </w:pPr>
            <w:r w:rsidRPr="006C6736">
              <w:rPr>
                <w:rFonts w:ascii="Times New Roman" w:hAnsi="Times New Roman" w:cs="Times New Roman"/>
                <w:color w:val="auto"/>
                <w:sz w:val="28"/>
              </w:rPr>
              <w:t>Соблюдение режима питания</w:t>
            </w:r>
          </w:p>
          <w:p w:rsidR="00255D1B" w:rsidRPr="006C6736" w:rsidRDefault="00255D1B" w:rsidP="00255D1B">
            <w:pPr>
              <w:pStyle w:val="affff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  <w:sz w:val="28"/>
              </w:rPr>
            </w:pPr>
            <w:r w:rsidRPr="006C6736">
              <w:rPr>
                <w:rFonts w:ascii="Times New Roman" w:hAnsi="Times New Roman" w:cs="Times New Roman"/>
                <w:color w:val="auto"/>
                <w:sz w:val="28"/>
              </w:rPr>
              <w:t>Умеренность в употреблении пищи</w:t>
            </w:r>
          </w:p>
          <w:p w:rsidR="00255D1B" w:rsidRPr="006C6736" w:rsidRDefault="00255D1B" w:rsidP="00255D1B">
            <w:pPr>
              <w:pStyle w:val="affff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</w:rPr>
            </w:pPr>
            <w:r w:rsidRPr="006C6736">
              <w:rPr>
                <w:rFonts w:ascii="Times New Roman" w:hAnsi="Times New Roman" w:cs="Times New Roman"/>
                <w:color w:val="auto"/>
                <w:sz w:val="28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4E281C6" wp14:editId="2099507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6C6736" w:rsidRDefault="006C6736" w:rsidP="006C67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МАДОУ </w:t>
                  </w:r>
                  <w:r w:rsidR="00FC7558"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  <w:r w:rsidR="00606EF8"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Детский сад</w:t>
                  </w:r>
                  <w:r w:rsidR="00FC7558"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№1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34</w:t>
                  </w:r>
                </w:p>
                <w:p w:rsidR="00FC7558" w:rsidRDefault="00FC7558" w:rsidP="006C67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города </w:t>
                  </w:r>
                  <w:r w:rsidR="006C6736" w:rsidRPr="006C673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Тюмени</w:t>
                  </w:r>
                </w:p>
                <w:p w:rsidR="006C6736" w:rsidRDefault="006C6736" w:rsidP="006C67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  <w:p w:rsidR="006C6736" w:rsidRDefault="006C6736" w:rsidP="006C67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  <w:p w:rsidR="006C6736" w:rsidRPr="00606EF8" w:rsidRDefault="006C6736" w:rsidP="006C6736">
                  <w:pPr>
                    <w:spacing w:after="0"/>
                    <w:jc w:val="center"/>
                    <w:rPr>
                      <w:b/>
                    </w:rPr>
                  </w:pPr>
                  <w:bookmarkStart w:id="0" w:name="_GoBack"/>
                  <w:bookmarkEnd w:id="0"/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 wp14:anchorId="43AE6CF5" wp14:editId="1596C5F4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6C6736">
              <w:trPr>
                <w:trHeight w:hRule="exact" w:val="8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606EF8" w:rsidRPr="006C6736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6C6736">
              <w:rPr>
                <w:rFonts w:ascii="Times New Roman" w:hAnsi="Times New Roman" w:cs="Times New Roman"/>
                <w:b/>
                <w:i/>
                <w:noProof/>
                <w:color w:val="FF000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C09BB6E" wp14:editId="3C682A80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699135</wp:posOffset>
                  </wp:positionV>
                  <wp:extent cx="2047875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500" y="21316"/>
                      <wp:lineTo x="21500" y="0"/>
                      <wp:lineTo x="0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6C6736">
              <w:rPr>
                <w:rFonts w:ascii="Times New Roman" w:hAnsi="Times New Roman" w:cs="Times New Roman"/>
                <w:b/>
                <w:i/>
                <w:color w:val="FF0000"/>
              </w:rPr>
              <w:t>Что понимается под правильным питанием</w:t>
            </w:r>
            <w:r w:rsidR="00D6415F" w:rsidRPr="006C6736">
              <w:rPr>
                <w:rFonts w:ascii="Times New Roman" w:hAnsi="Times New Roman" w:cs="Times New Roman"/>
                <w:b/>
                <w:i/>
                <w:color w:val="FF0000"/>
              </w:rPr>
              <w:t>,</w:t>
            </w:r>
            <w:r w:rsidR="00606EF8" w:rsidRPr="006C6736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и каким оно должно быть для ребенка дошкольного возраста?</w:t>
            </w:r>
          </w:p>
          <w:p w:rsidR="006C6736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C6736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C6736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C6736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C6736" w:rsidRPr="008400CE" w:rsidRDefault="006C6736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06EF8" w:rsidRPr="00D6415F" w:rsidRDefault="00606EF8" w:rsidP="006C6736">
            <w:pPr>
              <w:jc w:val="center"/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C6736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Питание ребенка дошкольного возраста должно быть:</w:t>
            </w:r>
          </w:p>
          <w:p w:rsidR="006C6736" w:rsidRDefault="00063881" w:rsidP="006C6736">
            <w:pPr>
              <w:spacing w:line="240" w:lineRule="auto"/>
              <w:ind w:firstLine="277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C6736" w:rsidRDefault="00606EF8" w:rsidP="006C6736">
            <w:pPr>
              <w:spacing w:line="240" w:lineRule="auto"/>
              <w:ind w:firstLine="277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C6736" w:rsidRDefault="00606EF8" w:rsidP="006C6736">
            <w:pPr>
              <w:spacing w:line="240" w:lineRule="auto"/>
              <w:ind w:firstLine="277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6C6736" w:rsidRDefault="00606EF8" w:rsidP="006C6736">
            <w:pPr>
              <w:spacing w:line="240" w:lineRule="auto"/>
              <w:ind w:firstLine="277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6C6736" w:rsidRDefault="006C6736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</w:p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6C6736">
              <w:rPr>
                <w:rFonts w:ascii="Times New Roman" w:hAnsi="Times New Roman" w:cs="Times New Roman"/>
                <w:b/>
                <w:color w:val="FF00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6C6736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C6736">
              <w:rPr>
                <w:rFonts w:ascii="Times New Roman" w:hAnsi="Times New Roman" w:cs="Times New Roman"/>
                <w:b/>
                <w:iCs/>
                <w:color w:val="FF0000"/>
              </w:rPr>
              <w:t>Важным условием является строгий</w:t>
            </w:r>
            <w:r w:rsidRPr="006C6736">
              <w:rPr>
                <w:rFonts w:ascii="Times New Roman" w:hAnsi="Times New Roman" w:cs="Times New Roman"/>
                <w:b/>
                <w:color w:val="FF0000"/>
              </w:rPr>
              <w:t> </w:t>
            </w:r>
            <w:r w:rsidRPr="006C6736">
              <w:rPr>
                <w:rFonts w:ascii="Times New Roman" w:hAnsi="Times New Roman" w:cs="Times New Roman"/>
                <w:b/>
                <w:bCs/>
                <w:color w:val="FF0000"/>
              </w:rPr>
              <w:t>режим питания</w:t>
            </w:r>
            <w:r w:rsidRPr="006C6736">
              <w:rPr>
                <w:rFonts w:ascii="Times New Roman" w:hAnsi="Times New Roman" w:cs="Times New Roman"/>
                <w:b/>
                <w:color w:val="FF000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6C6736">
            <w:pPr>
              <w:spacing w:after="0"/>
              <w:ind w:firstLine="23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6C6736">
              <w:rPr>
                <w:rFonts w:ascii="Times New Roman" w:hAnsi="Times New Roman" w:cs="Times New Roman"/>
                <w:b/>
                <w:i/>
                <w:color w:val="FF0000"/>
              </w:rPr>
              <w:t>Рекомендаци</w:t>
            </w:r>
            <w:r w:rsidR="00AE370B" w:rsidRPr="006C6736">
              <w:rPr>
                <w:rFonts w:ascii="Times New Roman" w:hAnsi="Times New Roman" w:cs="Times New Roman"/>
                <w:b/>
                <w:i/>
                <w:color w:val="FF0000"/>
              </w:rPr>
              <w:t>и родителям по питанию</w:t>
            </w:r>
            <w:r w:rsidRPr="006C6736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детей</w:t>
            </w:r>
            <w:r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.</w:t>
            </w:r>
          </w:p>
          <w:p w:rsidR="00A933BB" w:rsidRPr="00D6415F" w:rsidRDefault="006C6736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5534C36" wp14:editId="779F97CB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603885</wp:posOffset>
                  </wp:positionV>
                  <wp:extent cx="2247900" cy="1121410"/>
                  <wp:effectExtent l="0" t="0" r="0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933BB"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6C6736" w:rsidRDefault="00A933BB" w:rsidP="006C6736">
            <w:pPr>
              <w:pStyle w:val="affff4"/>
              <w:numPr>
                <w:ilvl w:val="0"/>
                <w:numId w:val="21"/>
              </w:numPr>
              <w:ind w:left="-337" w:firstLine="284"/>
              <w:jc w:val="both"/>
              <w:rPr>
                <w:rFonts w:ascii="Times New Roman" w:hAnsi="Times New Roman" w:cs="Times New Roman"/>
                <w:color w:val="auto"/>
              </w:rPr>
            </w:pPr>
            <w:r w:rsidRPr="006C6736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="006C6736" w:rsidRPr="006C6736">
              <w:rPr>
                <w:rFonts w:ascii="Times New Roman" w:hAnsi="Times New Roman" w:cs="Times New Roman"/>
                <w:bCs/>
                <w:color w:val="auto"/>
              </w:rPr>
              <w:t>,</w:t>
            </w:r>
            <w:r w:rsidRPr="006C6736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6C6736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6C6736" w:rsidRDefault="00A933BB" w:rsidP="006C6736">
            <w:pPr>
              <w:pStyle w:val="affff4"/>
              <w:numPr>
                <w:ilvl w:val="0"/>
                <w:numId w:val="21"/>
              </w:numPr>
              <w:ind w:left="-337" w:firstLine="284"/>
              <w:jc w:val="both"/>
              <w:rPr>
                <w:rFonts w:ascii="Times New Roman" w:hAnsi="Times New Roman" w:cs="Times New Roman"/>
                <w:color w:val="auto"/>
              </w:rPr>
            </w:pPr>
            <w:r w:rsidRPr="006C6736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6C6736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6C6736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6C6736" w:rsidRDefault="00A933BB" w:rsidP="006C6736">
            <w:pPr>
              <w:pStyle w:val="affff4"/>
              <w:numPr>
                <w:ilvl w:val="0"/>
                <w:numId w:val="21"/>
              </w:numPr>
              <w:ind w:left="-337" w:firstLine="284"/>
              <w:jc w:val="both"/>
              <w:rPr>
                <w:rFonts w:ascii="Times New Roman" w:hAnsi="Times New Roman" w:cs="Times New Roman"/>
                <w:color w:val="auto"/>
              </w:rPr>
            </w:pPr>
            <w:r w:rsidRPr="006C6736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6C6736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6C6736" w:rsidRDefault="00A933BB" w:rsidP="006C6736">
            <w:pPr>
              <w:pStyle w:val="affff4"/>
              <w:numPr>
                <w:ilvl w:val="0"/>
                <w:numId w:val="21"/>
              </w:numPr>
              <w:ind w:left="-337" w:firstLine="284"/>
              <w:jc w:val="both"/>
              <w:rPr>
                <w:rFonts w:ascii="Times New Roman" w:hAnsi="Times New Roman" w:cs="Times New Roman"/>
                <w:color w:val="auto"/>
              </w:rPr>
            </w:pPr>
            <w:r w:rsidRPr="006C6736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6C6736">
              <w:rPr>
                <w:rFonts w:ascii="Times New Roman" w:hAnsi="Times New Roman" w:cs="Times New Roman"/>
                <w:color w:val="auto"/>
              </w:rPr>
              <w:t> </w:t>
            </w:r>
            <w:r w:rsidRPr="006C6736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6C6736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6C6736" w:rsidRDefault="00A933BB" w:rsidP="006C6736">
            <w:pPr>
              <w:pStyle w:val="affff4"/>
              <w:numPr>
                <w:ilvl w:val="0"/>
                <w:numId w:val="21"/>
              </w:numPr>
              <w:ind w:left="-337" w:firstLine="284"/>
              <w:jc w:val="both"/>
              <w:rPr>
                <w:rFonts w:ascii="Times New Roman" w:hAnsi="Times New Roman" w:cs="Times New Roman"/>
                <w:color w:val="auto"/>
              </w:rPr>
            </w:pPr>
            <w:r w:rsidRPr="006C6736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6C6736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915C8" w:rsidRDefault="009915C8" w:rsidP="006C6736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20E" w:rsidRDefault="00C2520E" w:rsidP="00BF6AFD">
      <w:pPr>
        <w:spacing w:after="0" w:line="240" w:lineRule="auto"/>
      </w:pPr>
      <w:r>
        <w:separator/>
      </w:r>
    </w:p>
  </w:endnote>
  <w:endnote w:type="continuationSeparator" w:id="0">
    <w:p w:rsidR="00C2520E" w:rsidRDefault="00C2520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20E" w:rsidRDefault="00C2520E" w:rsidP="00BF6AFD">
      <w:pPr>
        <w:spacing w:after="0" w:line="240" w:lineRule="auto"/>
      </w:pPr>
      <w:r>
        <w:separator/>
      </w:r>
    </w:p>
  </w:footnote>
  <w:footnote w:type="continuationSeparator" w:id="0">
    <w:p w:rsidR="00C2520E" w:rsidRDefault="00C2520E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CBA4B0D"/>
    <w:multiLevelType w:val="hybridMultilevel"/>
    <w:tmpl w:val="77488704"/>
    <w:lvl w:ilvl="0" w:tplc="04190007">
      <w:start w:val="1"/>
      <w:numFmt w:val="bullet"/>
      <w:lvlText w:val=""/>
      <w:lvlPicBulletId w:val="0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2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2"/>
  </w:num>
  <w:num w:numId="18">
    <w:abstractNumId w:val="13"/>
  </w:num>
  <w:num w:numId="19">
    <w:abstractNumId w:val="16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6C673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2520E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  <w:rsid w:val="0075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AC1A622F-EC39-41EB-8DED-21CFF1F51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167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79199</cp:lastModifiedBy>
  <cp:revision>8</cp:revision>
  <cp:lastPrinted>2020-02-14T18:50:00Z</cp:lastPrinted>
  <dcterms:created xsi:type="dcterms:W3CDTF">2020-02-08T10:02:00Z</dcterms:created>
  <dcterms:modified xsi:type="dcterms:W3CDTF">2021-05-05T11:13:00Z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